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64A" w:rsidRPr="00C06576" w:rsidRDefault="000752E2" w:rsidP="0000164A">
      <w:pPr>
        <w:pStyle w:val="Ttulo2"/>
        <w:rPr>
          <w:sz w:val="24"/>
        </w:rPr>
      </w:pPr>
      <w:r w:rsidRPr="00C06576">
        <w:rPr>
          <w:sz w:val="24"/>
        </w:rPr>
        <w:t>PROGRAMA DE MONITORIA DE GRADUAÇÃO</w:t>
      </w:r>
      <w:r w:rsidR="0000164A" w:rsidRPr="00C06576">
        <w:rPr>
          <w:sz w:val="24"/>
        </w:rPr>
        <w:t xml:space="preserve"> </w:t>
      </w:r>
      <w:r w:rsidR="00EE3941">
        <w:rPr>
          <w:sz w:val="24"/>
        </w:rPr>
        <w:t>2020</w:t>
      </w:r>
    </w:p>
    <w:p w:rsidR="0000164A" w:rsidRDefault="00B62136" w:rsidP="0000164A">
      <w:pPr>
        <w:spacing w:after="0"/>
        <w:jc w:val="center"/>
        <w:rPr>
          <w:b/>
          <w:bCs/>
          <w:sz w:val="24"/>
          <w:szCs w:val="24"/>
        </w:rPr>
      </w:pPr>
      <w:proofErr w:type="gramStart"/>
      <w:r w:rsidRPr="00C06576">
        <w:rPr>
          <w:b/>
          <w:bCs/>
          <w:sz w:val="24"/>
          <w:szCs w:val="24"/>
        </w:rPr>
        <w:t>DISCIPLINA :</w:t>
      </w:r>
      <w:proofErr w:type="gramEnd"/>
      <w:r w:rsidRPr="00C06576">
        <w:rPr>
          <w:b/>
          <w:bCs/>
          <w:sz w:val="24"/>
          <w:szCs w:val="24"/>
        </w:rPr>
        <w:t xml:space="preserve"> GOB 009</w:t>
      </w:r>
      <w:r w:rsidR="00521A81">
        <w:rPr>
          <w:b/>
          <w:bCs/>
          <w:sz w:val="24"/>
          <w:szCs w:val="24"/>
        </w:rPr>
        <w:t xml:space="preserve"> OBSTETRÍCIA BÁSICA</w:t>
      </w:r>
      <w:r w:rsidR="008A0DA7">
        <w:rPr>
          <w:b/>
          <w:bCs/>
          <w:sz w:val="24"/>
          <w:szCs w:val="24"/>
        </w:rPr>
        <w:t xml:space="preserve"> – Bolsa Ampla Concorrência</w:t>
      </w:r>
      <w:r w:rsidR="00521A81">
        <w:rPr>
          <w:b/>
          <w:bCs/>
          <w:sz w:val="24"/>
          <w:szCs w:val="24"/>
        </w:rPr>
        <w:t xml:space="preserve"> (  )</w:t>
      </w:r>
    </w:p>
    <w:p w:rsidR="00521A81" w:rsidRDefault="00521A81" w:rsidP="0000164A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</w:t>
      </w:r>
      <w:r w:rsidR="008A0DA7">
        <w:rPr>
          <w:b/>
          <w:bCs/>
          <w:sz w:val="24"/>
          <w:szCs w:val="24"/>
        </w:rPr>
        <w:t xml:space="preserve">   </w:t>
      </w:r>
      <w:r w:rsidR="00AD08DF">
        <w:rPr>
          <w:b/>
          <w:bCs/>
          <w:sz w:val="24"/>
          <w:szCs w:val="24"/>
        </w:rPr>
        <w:t xml:space="preserve">  </w:t>
      </w:r>
      <w:r w:rsidR="008A0DA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LABSIM</w:t>
      </w:r>
      <w:r w:rsidR="008A0DA7">
        <w:rPr>
          <w:b/>
          <w:bCs/>
          <w:sz w:val="24"/>
          <w:szCs w:val="24"/>
        </w:rPr>
        <w:t xml:space="preserve"> – Bolsa Ações </w:t>
      </w:r>
      <w:proofErr w:type="gramStart"/>
      <w:r w:rsidR="00AD08DF">
        <w:rPr>
          <w:b/>
          <w:bCs/>
          <w:sz w:val="24"/>
          <w:szCs w:val="24"/>
        </w:rPr>
        <w:t xml:space="preserve">Afirmativas(  </w:t>
      </w:r>
      <w:proofErr w:type="gramEnd"/>
      <w:r>
        <w:rPr>
          <w:b/>
          <w:bCs/>
          <w:sz w:val="24"/>
          <w:szCs w:val="24"/>
        </w:rPr>
        <w:t>)</w:t>
      </w:r>
    </w:p>
    <w:p w:rsidR="00AD08DF" w:rsidRPr="00C06576" w:rsidRDefault="00AD08DF" w:rsidP="0000164A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GOB 008 GINECOLOGIA BÁSICA- </w:t>
      </w:r>
      <w:proofErr w:type="gramStart"/>
      <w:r>
        <w:rPr>
          <w:b/>
          <w:bCs/>
          <w:sz w:val="24"/>
          <w:szCs w:val="24"/>
        </w:rPr>
        <w:t xml:space="preserve">Voluntário(  </w:t>
      </w:r>
      <w:proofErr w:type="gramEnd"/>
      <w:r>
        <w:rPr>
          <w:b/>
          <w:bCs/>
          <w:sz w:val="24"/>
          <w:szCs w:val="24"/>
        </w:rPr>
        <w:t>)</w:t>
      </w:r>
    </w:p>
    <w:p w:rsidR="00CF0BE4" w:rsidRDefault="008C26A2" w:rsidP="00CF0BE4">
      <w:pPr>
        <w:spacing w:after="0"/>
        <w:jc w:val="center"/>
        <w:rPr>
          <w:b/>
          <w:bCs/>
          <w:sz w:val="24"/>
          <w:szCs w:val="24"/>
        </w:rPr>
      </w:pPr>
      <w:r w:rsidRPr="00C06576">
        <w:rPr>
          <w:b/>
          <w:bCs/>
          <w:sz w:val="24"/>
          <w:szCs w:val="24"/>
        </w:rPr>
        <w:t>DEPARTAMENTO DE GI</w:t>
      </w:r>
      <w:r w:rsidR="00CF0BE4">
        <w:rPr>
          <w:b/>
          <w:bCs/>
          <w:sz w:val="24"/>
          <w:szCs w:val="24"/>
        </w:rPr>
        <w:t>NECOLOGIA E OBSTETRÍCIA</w:t>
      </w:r>
    </w:p>
    <w:p w:rsidR="00CF0BE4" w:rsidRDefault="000752E2" w:rsidP="00CF0BE4">
      <w:pPr>
        <w:spacing w:after="0"/>
        <w:jc w:val="center"/>
        <w:rPr>
          <w:b/>
          <w:bCs/>
          <w:sz w:val="28"/>
        </w:rPr>
      </w:pPr>
      <w:r w:rsidRPr="00C06576">
        <w:rPr>
          <w:b/>
          <w:bCs/>
          <w:sz w:val="24"/>
          <w:szCs w:val="24"/>
        </w:rPr>
        <w:t xml:space="preserve"> </w:t>
      </w:r>
      <w:r w:rsidR="0000164A" w:rsidRPr="00C06576">
        <w:rPr>
          <w:b/>
          <w:bCs/>
          <w:sz w:val="24"/>
          <w:szCs w:val="24"/>
        </w:rPr>
        <w:t>FICHA DE INSCRIÇÃO</w:t>
      </w:r>
      <w:r w:rsidR="0000164A">
        <w:rPr>
          <w:b/>
          <w:bCs/>
          <w:sz w:val="28"/>
        </w:rPr>
        <w:t xml:space="preserve">  </w:t>
      </w:r>
    </w:p>
    <w:p w:rsidR="0000164A" w:rsidRPr="00CF0BE4" w:rsidRDefault="0000164A" w:rsidP="00CF0BE4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8"/>
        </w:rPr>
        <w:t xml:space="preserve">          </w:t>
      </w:r>
      <w:bookmarkStart w:id="0" w:name="_GoBack"/>
      <w:bookmarkEnd w:id="0"/>
    </w:p>
    <w:p w:rsidR="0000164A" w:rsidRPr="008A2D35" w:rsidRDefault="0000164A" w:rsidP="00265F76">
      <w:pPr>
        <w:spacing w:after="120"/>
        <w:jc w:val="both"/>
      </w:pPr>
      <w:r w:rsidRPr="008A2D35">
        <w:t>Candidato: _______________________________________________________</w:t>
      </w:r>
      <w:r>
        <w:t>_____________</w:t>
      </w:r>
      <w:r w:rsidR="00265F76">
        <w:t>_</w:t>
      </w:r>
      <w:r w:rsidR="000752E2">
        <w:t>___</w:t>
      </w:r>
    </w:p>
    <w:p w:rsidR="0000164A" w:rsidRPr="008A2D35" w:rsidRDefault="0000164A" w:rsidP="00265F76">
      <w:pPr>
        <w:spacing w:after="120"/>
        <w:jc w:val="both"/>
      </w:pPr>
      <w:r w:rsidRPr="008A2D35">
        <w:t>Carteira de Identidade: _______________________</w:t>
      </w:r>
      <w:r>
        <w:t>____</w:t>
      </w:r>
      <w:r w:rsidR="00265F76">
        <w:t>_</w:t>
      </w:r>
      <w:r w:rsidR="000752E2">
        <w:t>___</w:t>
      </w:r>
      <w:r w:rsidRPr="008A2D35">
        <w:t xml:space="preserve"> Expedida em_____________</w:t>
      </w:r>
      <w:r>
        <w:t>_______</w:t>
      </w:r>
    </w:p>
    <w:p w:rsidR="00C85CEF" w:rsidRDefault="00C85CEF" w:rsidP="00C85CEF">
      <w:pPr>
        <w:spacing w:after="120"/>
      </w:pPr>
      <w:r>
        <w:t>Data de Nascimento _______/_____/______</w:t>
      </w:r>
      <w:r w:rsidR="0000164A" w:rsidRPr="008A2D35">
        <w:t>CPF ______</w:t>
      </w:r>
      <w:r w:rsidR="0000164A">
        <w:t>____________</w:t>
      </w:r>
      <w:r>
        <w:t>_______________________</w:t>
      </w:r>
    </w:p>
    <w:p w:rsidR="00C85CEF" w:rsidRDefault="0000164A" w:rsidP="00C85CEF">
      <w:pPr>
        <w:spacing w:after="120"/>
      </w:pPr>
      <w:r>
        <w:t xml:space="preserve">Período em </w:t>
      </w:r>
      <w:r w:rsidR="00EE3941">
        <w:t>Curso:</w:t>
      </w:r>
      <w:r>
        <w:t xml:space="preserve"> ____________________</w:t>
      </w:r>
      <w:r w:rsidR="00C85CEF">
        <w:t xml:space="preserve"> </w:t>
      </w:r>
      <w:r>
        <w:t>N</w:t>
      </w:r>
      <w:r>
        <w:rPr>
          <w:rFonts w:ascii="Arial" w:hAnsi="Arial" w:cs="Arial"/>
        </w:rPr>
        <w:t>º</w:t>
      </w:r>
      <w:r>
        <w:t xml:space="preserve"> de Matrícula ________________________</w:t>
      </w:r>
      <w:r w:rsidR="00265F76">
        <w:t>_</w:t>
      </w:r>
      <w:r w:rsidR="00C85CEF">
        <w:t>______</w:t>
      </w:r>
    </w:p>
    <w:p w:rsidR="0000164A" w:rsidRDefault="0000164A" w:rsidP="00C85CEF">
      <w:pPr>
        <w:spacing w:after="120"/>
      </w:pPr>
      <w:r>
        <w:t>Possui bolsa atualmente?  Sim ____</w:t>
      </w:r>
      <w:proofErr w:type="gramStart"/>
      <w:r>
        <w:t>_  Não</w:t>
      </w:r>
      <w:proofErr w:type="gramEnd"/>
      <w:r>
        <w:t xml:space="preserve"> _____</w:t>
      </w:r>
    </w:p>
    <w:p w:rsidR="0000164A" w:rsidRPr="008A2D35" w:rsidRDefault="0000164A" w:rsidP="00265F76">
      <w:pPr>
        <w:spacing w:after="120"/>
        <w:jc w:val="both"/>
      </w:pPr>
      <w:r w:rsidRPr="008A2D35">
        <w:t>Endereço Completo_________________________________________________</w:t>
      </w:r>
      <w:r>
        <w:t>____________</w:t>
      </w:r>
      <w:r w:rsidR="00265F76">
        <w:t>_</w:t>
      </w:r>
      <w:r w:rsidR="000752E2">
        <w:t>___</w:t>
      </w:r>
    </w:p>
    <w:p w:rsidR="0000164A" w:rsidRPr="008A2D35" w:rsidRDefault="0000164A" w:rsidP="00265F76">
      <w:pPr>
        <w:spacing w:after="120"/>
        <w:jc w:val="both"/>
      </w:pPr>
      <w:r w:rsidRPr="008A2D35">
        <w:t>Bairro _______________________________________</w:t>
      </w:r>
      <w:r w:rsidR="00265F76">
        <w:t>_</w:t>
      </w:r>
      <w:r w:rsidR="000752E2">
        <w:t>___</w:t>
      </w:r>
      <w:r w:rsidRPr="008A2D35">
        <w:t xml:space="preserve"> CEP ________________</w:t>
      </w:r>
      <w:r>
        <w:t>_____________</w:t>
      </w:r>
      <w:r w:rsidRPr="008A2D35">
        <w:t xml:space="preserve"> </w:t>
      </w:r>
    </w:p>
    <w:p w:rsidR="0000164A" w:rsidRPr="008A2D35" w:rsidRDefault="0000164A" w:rsidP="00265F76">
      <w:pPr>
        <w:spacing w:after="120"/>
        <w:jc w:val="both"/>
      </w:pPr>
      <w:r>
        <w:t>Telefone Celular (___) _____________________</w:t>
      </w:r>
      <w:r w:rsidRPr="008A2D35">
        <w:t xml:space="preserve">    Tele</w:t>
      </w:r>
      <w:r>
        <w:t>fone Residencial</w:t>
      </w:r>
      <w:r w:rsidRPr="008A2D35">
        <w:t xml:space="preserve"> </w:t>
      </w:r>
      <w:r>
        <w:t>(_</w:t>
      </w:r>
      <w:proofErr w:type="gramStart"/>
      <w:r>
        <w:t>_)_</w:t>
      </w:r>
      <w:proofErr w:type="gramEnd"/>
      <w:r w:rsidRPr="008A2D35">
        <w:t>_____________</w:t>
      </w:r>
      <w:r>
        <w:t>_</w:t>
      </w:r>
      <w:r w:rsidR="00265F76">
        <w:t>_</w:t>
      </w:r>
      <w:r w:rsidR="000752E2">
        <w:t>____</w:t>
      </w:r>
      <w:r w:rsidRPr="008A2D35">
        <w:t xml:space="preserve"> </w:t>
      </w:r>
    </w:p>
    <w:p w:rsidR="0000164A" w:rsidRDefault="0000164A" w:rsidP="00265F76">
      <w:pPr>
        <w:spacing w:after="120"/>
        <w:jc w:val="both"/>
      </w:pPr>
      <w:proofErr w:type="gramStart"/>
      <w:r>
        <w:t>e-mail</w:t>
      </w:r>
      <w:proofErr w:type="gramEnd"/>
      <w:r>
        <w:t>: _______________________________________________________________________</w:t>
      </w:r>
      <w:r w:rsidR="00265F76">
        <w:t>_</w:t>
      </w:r>
      <w:r w:rsidR="000752E2">
        <w:t>____</w:t>
      </w:r>
    </w:p>
    <w:p w:rsidR="000752E2" w:rsidRDefault="000752E2" w:rsidP="00265F76">
      <w:pPr>
        <w:spacing w:after="120"/>
        <w:jc w:val="both"/>
      </w:pPr>
      <w:r>
        <w:t xml:space="preserve">Dados </w:t>
      </w:r>
      <w:r w:rsidR="00EE3941">
        <w:t>Bancários:</w:t>
      </w:r>
      <w:r>
        <w:t xml:space="preserve"> Banco __________________________ Nº da Agência _______________________ </w:t>
      </w:r>
    </w:p>
    <w:p w:rsidR="0000164A" w:rsidRDefault="000752E2" w:rsidP="00C85CEF">
      <w:pPr>
        <w:spacing w:after="120"/>
        <w:jc w:val="both"/>
      </w:pPr>
      <w:r>
        <w:t xml:space="preserve">C/C ___________________________________________ </w:t>
      </w:r>
    </w:p>
    <w:p w:rsidR="0000164A" w:rsidRPr="008A2D35" w:rsidRDefault="000752E2" w:rsidP="0000164A">
      <w:pPr>
        <w:spacing w:after="0"/>
        <w:jc w:val="both"/>
      </w:pPr>
      <w:r>
        <w:t>Quadro de Disponibilidade de Horários</w:t>
      </w:r>
      <w:r w:rsidR="0000164A">
        <w:t xml:space="preserve">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33"/>
        <w:gridCol w:w="1266"/>
        <w:gridCol w:w="1267"/>
        <w:gridCol w:w="1267"/>
        <w:gridCol w:w="1267"/>
        <w:gridCol w:w="1267"/>
      </w:tblGrid>
      <w:tr w:rsidR="00CC3726" w:rsidTr="0000164A">
        <w:tc>
          <w:tcPr>
            <w:tcW w:w="1233" w:type="dxa"/>
          </w:tcPr>
          <w:p w:rsidR="00CC3726" w:rsidRPr="0000164A" w:rsidRDefault="00CC3726" w:rsidP="0000164A">
            <w:pPr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CC3726" w:rsidRPr="0000164A" w:rsidRDefault="00CC3726" w:rsidP="0000164A">
            <w:pPr>
              <w:jc w:val="center"/>
              <w:rPr>
                <w:b/>
              </w:rPr>
            </w:pPr>
            <w:r w:rsidRPr="0000164A">
              <w:rPr>
                <w:b/>
              </w:rPr>
              <w:t>2ª Feira</w:t>
            </w:r>
          </w:p>
        </w:tc>
        <w:tc>
          <w:tcPr>
            <w:tcW w:w="1267" w:type="dxa"/>
          </w:tcPr>
          <w:p w:rsidR="00CC3726" w:rsidRPr="0000164A" w:rsidRDefault="00CC3726" w:rsidP="0000164A">
            <w:pPr>
              <w:jc w:val="center"/>
              <w:rPr>
                <w:b/>
              </w:rPr>
            </w:pPr>
            <w:r w:rsidRPr="0000164A">
              <w:rPr>
                <w:b/>
              </w:rPr>
              <w:t>3ª Feira</w:t>
            </w:r>
          </w:p>
        </w:tc>
        <w:tc>
          <w:tcPr>
            <w:tcW w:w="1267" w:type="dxa"/>
          </w:tcPr>
          <w:p w:rsidR="00CC3726" w:rsidRPr="0000164A" w:rsidRDefault="006D3BF5" w:rsidP="0000164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C3726" w:rsidRPr="0000164A">
              <w:rPr>
                <w:b/>
              </w:rPr>
              <w:t>ª Feira</w:t>
            </w:r>
          </w:p>
        </w:tc>
        <w:tc>
          <w:tcPr>
            <w:tcW w:w="1267" w:type="dxa"/>
          </w:tcPr>
          <w:p w:rsidR="00CC3726" w:rsidRPr="0000164A" w:rsidRDefault="006D3BF5" w:rsidP="0000164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CC3726" w:rsidRPr="0000164A">
              <w:rPr>
                <w:b/>
              </w:rPr>
              <w:t>ª Feira</w:t>
            </w:r>
          </w:p>
        </w:tc>
        <w:tc>
          <w:tcPr>
            <w:tcW w:w="1267" w:type="dxa"/>
          </w:tcPr>
          <w:p w:rsidR="00CC3726" w:rsidRPr="0000164A" w:rsidRDefault="00CC3726" w:rsidP="0000164A">
            <w:pPr>
              <w:jc w:val="center"/>
              <w:rPr>
                <w:b/>
              </w:rPr>
            </w:pPr>
            <w:r>
              <w:rPr>
                <w:b/>
              </w:rPr>
              <w:t>6ª Feira</w:t>
            </w:r>
          </w:p>
        </w:tc>
      </w:tr>
      <w:tr w:rsidR="00CC3726" w:rsidTr="0000164A">
        <w:tc>
          <w:tcPr>
            <w:tcW w:w="1233" w:type="dxa"/>
          </w:tcPr>
          <w:p w:rsidR="00CC3726" w:rsidRPr="0000164A" w:rsidRDefault="00CC3726" w:rsidP="0000164A">
            <w:pPr>
              <w:jc w:val="both"/>
              <w:rPr>
                <w:b/>
              </w:rPr>
            </w:pPr>
            <w:r w:rsidRPr="0000164A">
              <w:rPr>
                <w:b/>
              </w:rPr>
              <w:t>Manhã</w:t>
            </w:r>
          </w:p>
        </w:tc>
        <w:tc>
          <w:tcPr>
            <w:tcW w:w="1266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</w:tr>
      <w:tr w:rsidR="00CC3726" w:rsidTr="0000164A">
        <w:tc>
          <w:tcPr>
            <w:tcW w:w="1233" w:type="dxa"/>
          </w:tcPr>
          <w:p w:rsidR="00CC3726" w:rsidRPr="0000164A" w:rsidRDefault="00CC3726" w:rsidP="0000164A">
            <w:pPr>
              <w:jc w:val="both"/>
              <w:rPr>
                <w:b/>
              </w:rPr>
            </w:pPr>
            <w:r w:rsidRPr="0000164A">
              <w:rPr>
                <w:b/>
              </w:rPr>
              <w:t>Tarde</w:t>
            </w:r>
          </w:p>
        </w:tc>
        <w:tc>
          <w:tcPr>
            <w:tcW w:w="1266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  <w:tc>
          <w:tcPr>
            <w:tcW w:w="1267" w:type="dxa"/>
          </w:tcPr>
          <w:p w:rsidR="00CC3726" w:rsidRDefault="00CC3726" w:rsidP="0000164A">
            <w:pPr>
              <w:jc w:val="both"/>
            </w:pPr>
          </w:p>
        </w:tc>
      </w:tr>
    </w:tbl>
    <w:p w:rsidR="006F2E14" w:rsidRDefault="006F2E14" w:rsidP="000752E2">
      <w:pPr>
        <w:spacing w:after="0"/>
        <w:rPr>
          <w:rFonts w:ascii="Arial" w:hAnsi="Arial"/>
          <w:color w:val="000000"/>
          <w:sz w:val="20"/>
        </w:rPr>
      </w:pPr>
    </w:p>
    <w:p w:rsidR="006F2E14" w:rsidRDefault="008A0DA7" w:rsidP="000752E2">
      <w:pPr>
        <w:spacing w:after="0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>O candidato deverá optar para somente uma das vagas conforme orientado no Edital.</w:t>
      </w:r>
    </w:p>
    <w:p w:rsidR="008A0DA7" w:rsidRDefault="008A0DA7" w:rsidP="000752E2">
      <w:pPr>
        <w:spacing w:after="0"/>
        <w:rPr>
          <w:rFonts w:ascii="Arial" w:hAnsi="Arial"/>
          <w:color w:val="000000"/>
          <w:sz w:val="20"/>
        </w:rPr>
      </w:pPr>
    </w:p>
    <w:p w:rsidR="00882DE5" w:rsidRDefault="000752E2" w:rsidP="004E2B16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>Declaro que as inf</w:t>
      </w:r>
      <w:r w:rsidR="008C26A2">
        <w:rPr>
          <w:rFonts w:ascii="Arial" w:hAnsi="Arial"/>
          <w:color w:val="000000"/>
          <w:sz w:val="20"/>
        </w:rPr>
        <w:t>o</w:t>
      </w:r>
      <w:r w:rsidR="00D257AE">
        <w:rPr>
          <w:rFonts w:ascii="Arial" w:hAnsi="Arial"/>
          <w:color w:val="000000"/>
          <w:sz w:val="20"/>
        </w:rPr>
        <w:t xml:space="preserve">rmações acima são verdadeiras, </w:t>
      </w:r>
      <w:r w:rsidR="008C26A2">
        <w:rPr>
          <w:rFonts w:ascii="Arial" w:hAnsi="Arial"/>
          <w:color w:val="000000"/>
          <w:sz w:val="20"/>
        </w:rPr>
        <w:t>que li o Edital,</w:t>
      </w:r>
      <w:r>
        <w:rPr>
          <w:rFonts w:ascii="Arial" w:hAnsi="Arial"/>
          <w:color w:val="000000"/>
          <w:sz w:val="20"/>
        </w:rPr>
        <w:t xml:space="preserve"> q</w:t>
      </w:r>
      <w:r w:rsidR="00D257AE">
        <w:rPr>
          <w:rFonts w:ascii="Arial" w:hAnsi="Arial"/>
          <w:color w:val="000000"/>
          <w:sz w:val="20"/>
        </w:rPr>
        <w:t xml:space="preserve">ue estou de acordo com ele </w:t>
      </w:r>
      <w:r w:rsidR="008C26A2">
        <w:rPr>
          <w:rFonts w:ascii="Arial" w:hAnsi="Arial"/>
          <w:color w:val="000000"/>
          <w:sz w:val="20"/>
        </w:rPr>
        <w:t xml:space="preserve">e </w:t>
      </w:r>
      <w:r>
        <w:rPr>
          <w:rFonts w:ascii="Arial" w:hAnsi="Arial"/>
          <w:color w:val="000000"/>
          <w:sz w:val="20"/>
        </w:rPr>
        <w:t>com as informações dessa Ficha de Inscrição.</w:t>
      </w:r>
    </w:p>
    <w:p w:rsidR="00521A81" w:rsidRPr="004E2B16" w:rsidRDefault="00521A81" w:rsidP="004E2B16">
      <w:pPr>
        <w:rPr>
          <w:rFonts w:ascii="Arial" w:hAnsi="Arial"/>
          <w:color w:val="000000"/>
          <w:sz w:val="20"/>
        </w:rPr>
      </w:pPr>
    </w:p>
    <w:p w:rsidR="00265F76" w:rsidRDefault="0000164A" w:rsidP="003B2616">
      <w:pPr>
        <w:spacing w:after="0"/>
      </w:pPr>
      <w:r w:rsidRPr="008A2D35">
        <w:t>_____________________________________________</w:t>
      </w:r>
      <w:r w:rsidR="00265F76">
        <w:t>___</w:t>
      </w:r>
      <w:r w:rsidRPr="008A2D35">
        <w:t xml:space="preserve">  </w:t>
      </w:r>
      <w:r w:rsidR="003B2616">
        <w:t xml:space="preserve">                           </w:t>
      </w:r>
      <w:r w:rsidR="00852911">
        <w:t>D</w:t>
      </w:r>
      <w:r w:rsidR="003B2616">
        <w:t>ata: ____/____/____</w:t>
      </w:r>
    </w:p>
    <w:p w:rsidR="000752E2" w:rsidRDefault="00DE0155" w:rsidP="003B2616">
      <w:pPr>
        <w:spacing w:after="0"/>
      </w:pPr>
      <w:r>
        <w:t xml:space="preserve">          </w:t>
      </w:r>
      <w:r w:rsidR="0000164A" w:rsidRPr="008A2D35">
        <w:t>Assinatura do</w:t>
      </w:r>
      <w:r w:rsidR="00265F76">
        <w:t>(a)</w:t>
      </w:r>
      <w:r w:rsidR="0000164A" w:rsidRPr="008A2D35">
        <w:t xml:space="preserve"> candidato</w:t>
      </w:r>
      <w:r w:rsidR="00265F76">
        <w:t>(a)</w:t>
      </w:r>
    </w:p>
    <w:sectPr w:rsidR="000752E2" w:rsidSect="000752E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6A2" w:rsidRDefault="008C26A2" w:rsidP="00F47EB2">
      <w:pPr>
        <w:spacing w:after="0" w:line="240" w:lineRule="auto"/>
      </w:pPr>
      <w:r>
        <w:separator/>
      </w:r>
    </w:p>
  </w:endnote>
  <w:endnote w:type="continuationSeparator" w:id="0">
    <w:p w:rsidR="008C26A2" w:rsidRDefault="008C26A2" w:rsidP="00F47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6A2" w:rsidRDefault="008C26A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6A2" w:rsidRDefault="008C26A2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689CBF" wp14:editId="0D520BFA">
          <wp:simplePos x="0" y="0"/>
          <wp:positionH relativeFrom="column">
            <wp:posOffset>-870585</wp:posOffset>
          </wp:positionH>
          <wp:positionV relativeFrom="paragraph">
            <wp:posOffset>-955040</wp:posOffset>
          </wp:positionV>
          <wp:extent cx="7132320" cy="1350645"/>
          <wp:effectExtent l="19050" t="0" r="0" b="0"/>
          <wp:wrapSquare wrapText="bothSides"/>
          <wp:docPr id="2" name="Imagem 1" descr="Rodapé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1350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6A2" w:rsidRDefault="008C26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6A2" w:rsidRDefault="008C26A2" w:rsidP="00F47EB2">
      <w:pPr>
        <w:spacing w:after="0" w:line="240" w:lineRule="auto"/>
      </w:pPr>
      <w:r>
        <w:separator/>
      </w:r>
    </w:p>
  </w:footnote>
  <w:footnote w:type="continuationSeparator" w:id="0">
    <w:p w:rsidR="008C26A2" w:rsidRDefault="008C26A2" w:rsidP="00F47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6A2" w:rsidRDefault="008C26A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6A2" w:rsidRDefault="008C26A2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7C8257" wp14:editId="09A13B32">
          <wp:simplePos x="0" y="0"/>
          <wp:positionH relativeFrom="column">
            <wp:posOffset>-1075055</wp:posOffset>
          </wp:positionH>
          <wp:positionV relativeFrom="paragraph">
            <wp:posOffset>-449580</wp:posOffset>
          </wp:positionV>
          <wp:extent cx="7486650" cy="1419225"/>
          <wp:effectExtent l="19050" t="0" r="0" b="0"/>
          <wp:wrapSquare wrapText="bothSides"/>
          <wp:docPr id="1" name="Imagem 0" descr="Cabeçalh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6A2" w:rsidRDefault="008C26A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CA2"/>
    <w:rsid w:val="0000164A"/>
    <w:rsid w:val="000752E2"/>
    <w:rsid w:val="00083ABA"/>
    <w:rsid w:val="00265F76"/>
    <w:rsid w:val="002B7CA2"/>
    <w:rsid w:val="003B2616"/>
    <w:rsid w:val="003F4A74"/>
    <w:rsid w:val="004735F4"/>
    <w:rsid w:val="004E2B16"/>
    <w:rsid w:val="00521A81"/>
    <w:rsid w:val="006D3BF5"/>
    <w:rsid w:val="006F2E14"/>
    <w:rsid w:val="00852911"/>
    <w:rsid w:val="0086620B"/>
    <w:rsid w:val="00873C1A"/>
    <w:rsid w:val="00882DE5"/>
    <w:rsid w:val="008A0DA7"/>
    <w:rsid w:val="008C26A2"/>
    <w:rsid w:val="0095105E"/>
    <w:rsid w:val="00A47428"/>
    <w:rsid w:val="00A621E6"/>
    <w:rsid w:val="00AD08DF"/>
    <w:rsid w:val="00B62136"/>
    <w:rsid w:val="00BE0E71"/>
    <w:rsid w:val="00C06576"/>
    <w:rsid w:val="00C0797C"/>
    <w:rsid w:val="00C42851"/>
    <w:rsid w:val="00C458FF"/>
    <w:rsid w:val="00C85CEF"/>
    <w:rsid w:val="00CC3726"/>
    <w:rsid w:val="00CC65B4"/>
    <w:rsid w:val="00CF0BE4"/>
    <w:rsid w:val="00D103C5"/>
    <w:rsid w:val="00D257AE"/>
    <w:rsid w:val="00DE0155"/>
    <w:rsid w:val="00E96A05"/>
    <w:rsid w:val="00EE3941"/>
    <w:rsid w:val="00F4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C4E715A"/>
  <w15:docId w15:val="{7149A7B6-6BC2-4A3C-BC86-0AB1683E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00164A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8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752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47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7EB2"/>
  </w:style>
  <w:style w:type="paragraph" w:styleId="Rodap">
    <w:name w:val="footer"/>
    <w:basedOn w:val="Normal"/>
    <w:link w:val="RodapChar"/>
    <w:uiPriority w:val="99"/>
    <w:semiHidden/>
    <w:unhideWhenUsed/>
    <w:rsid w:val="00F47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47EB2"/>
  </w:style>
  <w:style w:type="paragraph" w:styleId="Textodebalo">
    <w:name w:val="Balloon Text"/>
    <w:basedOn w:val="Normal"/>
    <w:link w:val="TextodebaloChar"/>
    <w:uiPriority w:val="99"/>
    <w:semiHidden/>
    <w:unhideWhenUsed/>
    <w:rsid w:val="00F4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7EB2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rsid w:val="0000164A"/>
    <w:rPr>
      <w:rFonts w:ascii="Arial" w:eastAsia="Times New Roman" w:hAnsi="Arial" w:cs="Arial"/>
      <w:b/>
      <w:bCs/>
      <w:sz w:val="28"/>
      <w:szCs w:val="24"/>
    </w:rPr>
  </w:style>
  <w:style w:type="table" w:styleId="Tabelacomgrade">
    <w:name w:val="Table Grid"/>
    <w:basedOn w:val="Tabelanormal"/>
    <w:uiPriority w:val="59"/>
    <w:rsid w:val="00001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0752E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~1.RIO\AppData\Local\Temp\notes655840\GOB%20-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GOB - Timbrado</Template>
  <TotalTime>36</TotalTime>
  <Pages>1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Rios Carneiro</dc:creator>
  <cp:lastModifiedBy>GOB</cp:lastModifiedBy>
  <cp:revision>12</cp:revision>
  <cp:lastPrinted>2017-03-23T14:22:00Z</cp:lastPrinted>
  <dcterms:created xsi:type="dcterms:W3CDTF">2018-01-15T17:48:00Z</dcterms:created>
  <dcterms:modified xsi:type="dcterms:W3CDTF">2020-08-31T13:24:00Z</dcterms:modified>
</cp:coreProperties>
</file>